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97E7" w14:textId="77777777" w:rsidR="00F65827" w:rsidRPr="007D36FF" w:rsidRDefault="00F65827" w:rsidP="00933415">
      <w:pPr>
        <w:jc w:val="center"/>
        <w:rPr>
          <w:rFonts w:ascii="Raleway" w:hAnsi="Raleway"/>
          <w:sz w:val="48"/>
          <w:szCs w:val="48"/>
        </w:rPr>
      </w:pPr>
    </w:p>
    <w:p w14:paraId="0AF33D08" w14:textId="5907CA23" w:rsidR="00933415" w:rsidRDefault="008F179D" w:rsidP="00177934">
      <w:pPr>
        <w:spacing w:after="240"/>
        <w:jc w:val="center"/>
        <w:rPr>
          <w:rFonts w:ascii="Raleway" w:hAnsi="Raleway"/>
          <w:b/>
          <w:bCs/>
          <w:sz w:val="48"/>
          <w:szCs w:val="48"/>
        </w:rPr>
      </w:pPr>
      <w:r w:rsidRPr="007D36FF">
        <w:rPr>
          <w:rFonts w:ascii="Raleway" w:hAnsi="Raleway"/>
          <w:sz w:val="48"/>
          <w:szCs w:val="48"/>
        </w:rPr>
        <w:br/>
      </w:r>
      <w:bookmarkStart w:id="0" w:name="txtHeader"/>
      <w:bookmarkEnd w:id="0"/>
      <w:r w:rsidR="00E97DF0">
        <w:rPr>
          <w:rFonts w:ascii="Raleway" w:hAnsi="Raleway"/>
          <w:b/>
          <w:bCs/>
          <w:sz w:val="48"/>
          <w:szCs w:val="48"/>
        </w:rPr>
        <w:t>Historieopgaven</w:t>
      </w:r>
      <w:r w:rsidR="00384D4B">
        <w:rPr>
          <w:rFonts w:ascii="Raleway" w:hAnsi="Raleway"/>
          <w:b/>
          <w:bCs/>
          <w:sz w:val="48"/>
          <w:szCs w:val="48"/>
        </w:rPr>
        <w:t xml:space="preserve"> (</w:t>
      </w:r>
      <w:r w:rsidR="00E97DF0">
        <w:rPr>
          <w:rFonts w:ascii="Raleway" w:hAnsi="Raleway"/>
          <w:b/>
          <w:bCs/>
          <w:sz w:val="48"/>
          <w:szCs w:val="48"/>
        </w:rPr>
        <w:t>HO</w:t>
      </w:r>
      <w:r w:rsidR="00384D4B">
        <w:rPr>
          <w:rFonts w:ascii="Raleway" w:hAnsi="Raleway"/>
          <w:b/>
          <w:bCs/>
          <w:sz w:val="48"/>
          <w:szCs w:val="48"/>
        </w:rPr>
        <w:t>)</w:t>
      </w: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7D003D" w:rsidRPr="002831A2" w14:paraId="37088E96" w14:textId="77777777" w:rsidTr="00E97DF0">
        <w:trPr>
          <w:trHeight w:val="567"/>
          <w:jc w:val="center"/>
        </w:trPr>
        <w:tc>
          <w:tcPr>
            <w:tcW w:w="7933" w:type="dxa"/>
            <w:shd w:val="clear" w:color="auto" w:fill="403152" w:themeFill="accent4" w:themeFillShade="80"/>
            <w:vAlign w:val="center"/>
          </w:tcPr>
          <w:p w14:paraId="307913A7" w14:textId="77777777" w:rsidR="007D003D" w:rsidRPr="002831A2" w:rsidRDefault="007D003D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Elev</w:t>
            </w:r>
            <w:r w:rsidR="00C7106E">
              <w:rPr>
                <w:rFonts w:ascii="Raleway" w:hAnsi="Raleway"/>
                <w:b/>
                <w:bCs/>
                <w:sz w:val="28"/>
                <w:szCs w:val="28"/>
              </w:rPr>
              <w:t>navn</w:t>
            </w:r>
          </w:p>
        </w:tc>
        <w:tc>
          <w:tcPr>
            <w:tcW w:w="1695" w:type="dxa"/>
            <w:shd w:val="clear" w:color="auto" w:fill="403152" w:themeFill="accent4" w:themeFillShade="80"/>
            <w:vAlign w:val="center"/>
          </w:tcPr>
          <w:p w14:paraId="2FF3CCE7" w14:textId="77777777" w:rsidR="007D003D" w:rsidRPr="002831A2" w:rsidRDefault="00C7106E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Klasse</w:t>
            </w:r>
          </w:p>
        </w:tc>
      </w:tr>
      <w:tr w:rsidR="007D003D" w:rsidRPr="007D36FF" w14:paraId="1A1C1067" w14:textId="77777777" w:rsidTr="002414D5">
        <w:trPr>
          <w:trHeight w:val="567"/>
          <w:jc w:val="center"/>
        </w:trPr>
        <w:tc>
          <w:tcPr>
            <w:tcW w:w="7933" w:type="dxa"/>
            <w:vAlign w:val="center"/>
          </w:tcPr>
          <w:p w14:paraId="5E52F412" w14:textId="76C0C395" w:rsidR="007D003D" w:rsidRPr="003B08A1" w:rsidRDefault="007D003D">
            <w:pPr>
              <w:jc w:val="center"/>
              <w:rPr>
                <w:rFonts w:ascii="Raleway" w:hAnsi="Raleway"/>
              </w:rPr>
            </w:pPr>
            <w:bookmarkStart w:id="1" w:name="txtElevnavn"/>
            <w:bookmarkEnd w:id="1"/>
          </w:p>
        </w:tc>
        <w:tc>
          <w:tcPr>
            <w:tcW w:w="1695" w:type="dxa"/>
            <w:vAlign w:val="center"/>
          </w:tcPr>
          <w:p w14:paraId="2F6A3FBD" w14:textId="5C1C12E7" w:rsidR="007D003D" w:rsidRPr="003B08A1" w:rsidRDefault="007D003D">
            <w:pPr>
              <w:jc w:val="center"/>
              <w:rPr>
                <w:rFonts w:ascii="Raleway" w:hAnsi="Raleway"/>
                <w:lang w:val="en-US"/>
              </w:rPr>
            </w:pPr>
            <w:bookmarkStart w:id="2" w:name="txtKlasse"/>
            <w:bookmarkEnd w:id="2"/>
          </w:p>
        </w:tc>
      </w:tr>
    </w:tbl>
    <w:p w14:paraId="41ADF19F" w14:textId="77777777" w:rsidR="00004F37" w:rsidRDefault="00004F37" w:rsidP="00E14A90">
      <w:pPr>
        <w:spacing w:after="0"/>
      </w:pP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4530"/>
      </w:tblGrid>
      <w:tr w:rsidR="00343568" w:rsidRPr="007D36FF" w14:paraId="12837163" w14:textId="77777777" w:rsidTr="00E97DF0">
        <w:trPr>
          <w:trHeight w:val="567"/>
          <w:jc w:val="center"/>
        </w:trPr>
        <w:tc>
          <w:tcPr>
            <w:tcW w:w="3823" w:type="dxa"/>
            <w:shd w:val="clear" w:color="auto" w:fill="403152" w:themeFill="accent4" w:themeFillShade="80"/>
            <w:vAlign w:val="center"/>
          </w:tcPr>
          <w:p w14:paraId="491B2F10" w14:textId="77777777" w:rsidR="00343568" w:rsidRPr="002831A2" w:rsidRDefault="00343568" w:rsidP="00343568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Fag</w:t>
            </w:r>
          </w:p>
        </w:tc>
        <w:tc>
          <w:tcPr>
            <w:tcW w:w="1275" w:type="dxa"/>
            <w:shd w:val="clear" w:color="auto" w:fill="403152" w:themeFill="accent4" w:themeFillShade="80"/>
            <w:vAlign w:val="center"/>
          </w:tcPr>
          <w:p w14:paraId="32E94B89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4530" w:type="dxa"/>
            <w:shd w:val="clear" w:color="auto" w:fill="403152" w:themeFill="accent4" w:themeFillShade="80"/>
            <w:vAlign w:val="center"/>
          </w:tcPr>
          <w:p w14:paraId="3B038EA0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Vejleder</w:t>
            </w:r>
          </w:p>
        </w:tc>
      </w:tr>
      <w:tr w:rsidR="00343568" w:rsidRPr="007D36FF" w14:paraId="0FD37BF5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57A18D99" w14:textId="4CB25C3E" w:rsidR="00343568" w:rsidRPr="003B08A1" w:rsidRDefault="00384D4B" w:rsidP="003B08A1">
            <w:pPr>
              <w:jc w:val="center"/>
              <w:rPr>
                <w:rFonts w:ascii="Raleway" w:hAnsi="Raleway"/>
              </w:rPr>
            </w:pPr>
            <w:bookmarkStart w:id="3" w:name="txtFag_1"/>
            <w:bookmarkEnd w:id="3"/>
            <w:r>
              <w:rPr>
                <w:rFonts w:ascii="Raleway" w:hAnsi="Raleway"/>
              </w:rPr>
              <w:t>Historie</w:t>
            </w:r>
          </w:p>
        </w:tc>
        <w:tc>
          <w:tcPr>
            <w:tcW w:w="1275" w:type="dxa"/>
            <w:vAlign w:val="center"/>
          </w:tcPr>
          <w:p w14:paraId="6BC20DFB" w14:textId="5C25EDC3" w:rsidR="00343568" w:rsidRPr="003B08A1" w:rsidRDefault="00E97DF0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4" w:name="txtNiveau_1"/>
            <w:bookmarkEnd w:id="4"/>
            <w:r>
              <w:rPr>
                <w:rFonts w:ascii="Raleway" w:hAnsi="Raleway"/>
                <w:lang w:val="en-US"/>
              </w:rPr>
              <w:t>B</w:t>
            </w:r>
          </w:p>
        </w:tc>
        <w:tc>
          <w:tcPr>
            <w:tcW w:w="4530" w:type="dxa"/>
            <w:vAlign w:val="center"/>
          </w:tcPr>
          <w:p w14:paraId="0E9F4980" w14:textId="47797A2E" w:rsidR="00343568" w:rsidRPr="003B08A1" w:rsidRDefault="00384D4B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5" w:name="txtVejleder_1"/>
            <w:bookmarkEnd w:id="5"/>
            <w:r>
              <w:rPr>
                <w:rFonts w:ascii="Raleway" w:hAnsi="Raleway"/>
                <w:lang w:val="en-US"/>
              </w:rPr>
              <w:t>Peter A. V. Brun</w:t>
            </w:r>
          </w:p>
        </w:tc>
      </w:tr>
    </w:tbl>
    <w:p w14:paraId="6B771041" w14:textId="77777777" w:rsidR="00933415" w:rsidRPr="005409AF" w:rsidRDefault="00933415" w:rsidP="00E14A90">
      <w:pPr>
        <w:spacing w:after="0"/>
        <w:rPr>
          <w:rFonts w:ascii="Raleway" w:hAnsi="Raleway"/>
          <w:lang w:val="en-US"/>
        </w:rPr>
      </w:pPr>
      <w:bookmarkStart w:id="6" w:name="txtFag_2"/>
      <w:bookmarkEnd w:id="6"/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112"/>
      </w:tblGrid>
      <w:tr w:rsidR="004330B2" w:rsidRPr="002831A2" w14:paraId="18A39D12" w14:textId="77777777" w:rsidTr="00E97DF0">
        <w:trPr>
          <w:trHeight w:val="567"/>
          <w:jc w:val="center"/>
        </w:trPr>
        <w:tc>
          <w:tcPr>
            <w:tcW w:w="6516" w:type="dxa"/>
            <w:shd w:val="clear" w:color="auto" w:fill="403152" w:themeFill="accent4" w:themeFillShade="80"/>
            <w:vAlign w:val="center"/>
          </w:tcPr>
          <w:p w14:paraId="51B76D69" w14:textId="77777777" w:rsidR="004330B2" w:rsidRPr="002831A2" w:rsidRDefault="004330B2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Områdevalg</w:t>
            </w:r>
          </w:p>
        </w:tc>
        <w:tc>
          <w:tcPr>
            <w:tcW w:w="3112" w:type="dxa"/>
            <w:shd w:val="clear" w:color="auto" w:fill="403152" w:themeFill="accent4" w:themeFillShade="80"/>
            <w:vAlign w:val="center"/>
          </w:tcPr>
          <w:p w14:paraId="04ED24A6" w14:textId="77777777" w:rsidR="004330B2" w:rsidRPr="002831A2" w:rsidRDefault="004330B2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Forventet sideantal</w:t>
            </w:r>
          </w:p>
        </w:tc>
      </w:tr>
      <w:tr w:rsidR="004330B2" w:rsidRPr="003B08A1" w14:paraId="7EAAF582" w14:textId="77777777" w:rsidTr="002414D5">
        <w:trPr>
          <w:trHeight w:val="567"/>
          <w:jc w:val="center"/>
        </w:trPr>
        <w:tc>
          <w:tcPr>
            <w:tcW w:w="6516" w:type="dxa"/>
            <w:vAlign w:val="center"/>
          </w:tcPr>
          <w:p w14:paraId="57CD67D2" w14:textId="607A3951" w:rsidR="004330B2" w:rsidRPr="00E97DF0" w:rsidRDefault="00B34F72">
            <w:pPr>
              <w:jc w:val="center"/>
              <w:rPr>
                <w:rFonts w:ascii="Raleway" w:hAnsi="Raleway"/>
                <w:b/>
                <w:bCs/>
              </w:rPr>
            </w:pPr>
            <w:bookmarkStart w:id="7" w:name="txtOmraadevalg"/>
            <w:bookmarkEnd w:id="7"/>
            <w:r>
              <w:rPr>
                <w:rFonts w:ascii="Raleway" w:hAnsi="Raleway"/>
                <w:b/>
                <w:bCs/>
                <w:i/>
                <w:iCs/>
              </w:rPr>
              <w:t>B</w:t>
            </w:r>
            <w:r w:rsidR="00E97DF0" w:rsidRPr="00E97DF0">
              <w:rPr>
                <w:rFonts w:ascii="Raleway" w:hAnsi="Raleway"/>
                <w:b/>
                <w:bCs/>
                <w:i/>
                <w:iCs/>
              </w:rPr>
              <w:t xml:space="preserve">: </w:t>
            </w:r>
            <w:r>
              <w:rPr>
                <w:rFonts w:ascii="Raleway" w:hAnsi="Raleway"/>
                <w:b/>
                <w:bCs/>
                <w:i/>
                <w:iCs/>
              </w:rPr>
              <w:t>Konsekvenser af freden efter 1. verdenskrig</w:t>
            </w:r>
          </w:p>
        </w:tc>
        <w:tc>
          <w:tcPr>
            <w:tcW w:w="3112" w:type="dxa"/>
            <w:vAlign w:val="center"/>
          </w:tcPr>
          <w:p w14:paraId="7E14CA89" w14:textId="7F024B0A" w:rsidR="004330B2" w:rsidRPr="003B08A1" w:rsidRDefault="00E97DF0">
            <w:pPr>
              <w:jc w:val="center"/>
              <w:rPr>
                <w:rFonts w:ascii="Raleway" w:hAnsi="Raleway"/>
                <w:lang w:val="en-US"/>
              </w:rPr>
            </w:pPr>
            <w:bookmarkStart w:id="8" w:name="txtSider"/>
            <w:bookmarkEnd w:id="8"/>
            <w:r>
              <w:rPr>
                <w:rFonts w:ascii="Raleway" w:hAnsi="Raleway"/>
                <w:lang w:val="en-US"/>
              </w:rPr>
              <w:t>5-8 sider</w:t>
            </w:r>
          </w:p>
        </w:tc>
      </w:tr>
    </w:tbl>
    <w:p w14:paraId="7F997349" w14:textId="77777777" w:rsidR="004330B2" w:rsidRPr="002E5FAA" w:rsidRDefault="004330B2" w:rsidP="002E5FAA">
      <w:pPr>
        <w:spacing w:after="0"/>
        <w:rPr>
          <w:rFonts w:ascii="Raleway" w:hAnsi="Raleway"/>
          <w:lang w:val="en-US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933415" w:rsidRPr="007D36FF" w14:paraId="3FCA33D4" w14:textId="77777777" w:rsidTr="693DB74B">
        <w:trPr>
          <w:trHeight w:val="6236"/>
          <w:jc w:val="center"/>
        </w:trPr>
        <w:tc>
          <w:tcPr>
            <w:tcW w:w="9628" w:type="dxa"/>
          </w:tcPr>
          <w:p w14:paraId="3CE8A97C" w14:textId="77777777" w:rsidR="007D36FF" w:rsidRPr="00F16ABB" w:rsidRDefault="009D0304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Overordnet problemformulering</w:t>
            </w:r>
            <w:r w:rsidR="00F942CA" w:rsidRPr="00F16A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02A26F3F" w14:textId="77777777" w:rsidR="00B34F72" w:rsidRDefault="00B34F72" w:rsidP="00B34F72">
            <w:pPr>
              <w:spacing w:before="120" w:after="120"/>
              <w:jc w:val="center"/>
              <w:rPr>
                <w:rFonts w:ascii="Raleway" w:hAnsi="Raleway"/>
                <w:i/>
                <w:iCs/>
                <w:sz w:val="36"/>
                <w:szCs w:val="36"/>
              </w:rPr>
            </w:pPr>
            <w:r w:rsidRPr="00B34F72">
              <w:rPr>
                <w:rFonts w:ascii="Raleway" w:hAnsi="Raleway"/>
                <w:i/>
                <w:iCs/>
                <w:sz w:val="36"/>
                <w:szCs w:val="36"/>
              </w:rPr>
              <w:t>Hvordan blev freden forvaltet efter 1. verdenskrig, og hvilken betydning fik beslutningerne?</w:t>
            </w:r>
          </w:p>
          <w:p w14:paraId="4FF7AAC6" w14:textId="2C928646" w:rsidR="00F942CA" w:rsidRPr="00F16ABB" w:rsidRDefault="00DB4767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Underspørgsmål:</w:t>
            </w:r>
          </w:p>
          <w:p w14:paraId="22FEF2F0" w14:textId="5306125E" w:rsidR="00E97DF0" w:rsidRPr="00B34F72" w:rsidRDefault="00B34F72" w:rsidP="00B34F72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B34F72">
              <w:rPr>
                <w:rFonts w:ascii="Raleway" w:hAnsi="Raleway"/>
                <w:sz w:val="28"/>
                <w:szCs w:val="28"/>
              </w:rPr>
              <w:t>Redegør kort for 1. verdenskrig og forvaltningen af freden herefter.</w:t>
            </w:r>
          </w:p>
          <w:p w14:paraId="0B80FC3A" w14:textId="77777777" w:rsidR="00B34F72" w:rsidRPr="00E97DF0" w:rsidRDefault="00B34F72" w:rsidP="00B34F72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77EE5805" w14:textId="044AA23D" w:rsidR="00E97DF0" w:rsidRDefault="00B34F72" w:rsidP="00B34F72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B34F72">
              <w:rPr>
                <w:rFonts w:ascii="Raleway" w:eastAsia="Raleway" w:hAnsi="Raleway" w:cs="Raleway"/>
                <w:sz w:val="28"/>
                <w:szCs w:val="28"/>
              </w:rPr>
              <w:t>Analysér selvvalgte kilder med henblik på at klarlægge holdningerne til forvaltningen af freden efter 1. verdenskrig.</w:t>
            </w:r>
          </w:p>
          <w:p w14:paraId="144414B4" w14:textId="77777777" w:rsidR="00B34F72" w:rsidRPr="00B34F72" w:rsidRDefault="00B34F72" w:rsidP="00B34F72">
            <w:pPr>
              <w:pStyle w:val="Listeafsnit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B5F3D93" w14:textId="24148F8F" w:rsidR="002D0376" w:rsidRPr="002E5FAA" w:rsidRDefault="00B34F72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4"/>
                <w:szCs w:val="24"/>
              </w:rPr>
            </w:pPr>
            <w:r w:rsidRPr="00B34F72">
              <w:rPr>
                <w:rFonts w:ascii="Raleway" w:eastAsia="Raleway" w:hAnsi="Raleway" w:cs="Raleway"/>
                <w:sz w:val="28"/>
                <w:szCs w:val="28"/>
              </w:rPr>
              <w:t>Vurder, hvilken betydning forvaltningen af freden efter 1. verdenskrig fik.</w:t>
            </w:r>
          </w:p>
        </w:tc>
      </w:tr>
    </w:tbl>
    <w:p w14:paraId="4B331692" w14:textId="77777777" w:rsidR="003C27A3" w:rsidRPr="00384D4B" w:rsidRDefault="003C27A3" w:rsidP="00F16ABB">
      <w:pPr>
        <w:rPr>
          <w:rFonts w:ascii="Raleway" w:hAnsi="Raleway"/>
        </w:rPr>
      </w:pPr>
    </w:p>
    <w:sectPr w:rsidR="003C27A3" w:rsidRPr="00384D4B" w:rsidSect="002E5FAA">
      <w:headerReference w:type="default" r:id="rId11"/>
      <w:footerReference w:type="default" r:id="rId12"/>
      <w:pgSz w:w="11906" w:h="16838"/>
      <w:pgMar w:top="720" w:right="720" w:bottom="720" w:left="720" w:header="709" w:footer="9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2F778" w14:textId="77777777" w:rsidR="00CC28FB" w:rsidRDefault="00CC28FB">
      <w:pPr>
        <w:spacing w:after="0" w:line="240" w:lineRule="auto"/>
      </w:pPr>
      <w:r>
        <w:separator/>
      </w:r>
    </w:p>
  </w:endnote>
  <w:endnote w:type="continuationSeparator" w:id="0">
    <w:p w14:paraId="23816CDD" w14:textId="77777777" w:rsidR="00CC28FB" w:rsidRDefault="00CC28FB">
      <w:pPr>
        <w:spacing w:after="0" w:line="240" w:lineRule="auto"/>
      </w:pPr>
      <w:r>
        <w:continuationSeparator/>
      </w:r>
    </w:p>
  </w:endnote>
  <w:endnote w:type="continuationNotice" w:id="1">
    <w:p w14:paraId="4E8CC5B1" w14:textId="77777777" w:rsidR="00CC28FB" w:rsidRDefault="00CC28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197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3CE2689" w14:paraId="1DA20DC4" w14:textId="77777777" w:rsidTr="33CE2689">
      <w:tc>
        <w:tcPr>
          <w:tcW w:w="3210" w:type="dxa"/>
        </w:tcPr>
        <w:p w14:paraId="1582EE01" w14:textId="77777777" w:rsidR="33CE2689" w:rsidRDefault="33CE2689" w:rsidP="00F16ABB">
          <w:pPr>
            <w:pStyle w:val="Sidehoved"/>
          </w:pPr>
        </w:p>
      </w:tc>
      <w:tc>
        <w:tcPr>
          <w:tcW w:w="3210" w:type="dxa"/>
        </w:tcPr>
        <w:p w14:paraId="5AF15801" w14:textId="77777777" w:rsidR="33CE2689" w:rsidRDefault="33CE2689" w:rsidP="33CE2689">
          <w:pPr>
            <w:pStyle w:val="Sidehoved"/>
            <w:jc w:val="center"/>
          </w:pPr>
        </w:p>
      </w:tc>
      <w:tc>
        <w:tcPr>
          <w:tcW w:w="3210" w:type="dxa"/>
        </w:tcPr>
        <w:p w14:paraId="77CA0EAD" w14:textId="77777777" w:rsidR="33CE2689" w:rsidRDefault="33CE2689" w:rsidP="33CE2689">
          <w:pPr>
            <w:pStyle w:val="Sidehoved"/>
            <w:ind w:right="-115"/>
            <w:jc w:val="right"/>
          </w:pPr>
        </w:p>
      </w:tc>
    </w:tr>
  </w:tbl>
  <w:p w14:paraId="6CF6E90C" w14:textId="77777777" w:rsidR="00977101" w:rsidRDefault="009771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F7A83" w14:textId="77777777" w:rsidR="00CC28FB" w:rsidRDefault="00CC28FB">
      <w:pPr>
        <w:spacing w:after="0" w:line="240" w:lineRule="auto"/>
      </w:pPr>
      <w:r>
        <w:separator/>
      </w:r>
    </w:p>
  </w:footnote>
  <w:footnote w:type="continuationSeparator" w:id="0">
    <w:p w14:paraId="3850461E" w14:textId="77777777" w:rsidR="00CC28FB" w:rsidRDefault="00CC28FB">
      <w:pPr>
        <w:spacing w:after="0" w:line="240" w:lineRule="auto"/>
      </w:pPr>
      <w:r>
        <w:continuationSeparator/>
      </w:r>
    </w:p>
  </w:footnote>
  <w:footnote w:type="continuationNotice" w:id="1">
    <w:p w14:paraId="35B16F90" w14:textId="77777777" w:rsidR="00CC28FB" w:rsidRDefault="00CC28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1A56" w14:textId="77777777" w:rsidR="00933415" w:rsidRDefault="008F179D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8F121F" wp14:editId="38B42E3E">
          <wp:simplePos x="0" y="0"/>
          <wp:positionH relativeFrom="margin">
            <wp:align>center</wp:align>
          </wp:positionH>
          <wp:positionV relativeFrom="paragraph">
            <wp:posOffset>4749</wp:posOffset>
          </wp:positionV>
          <wp:extent cx="3070087" cy="1037166"/>
          <wp:effectExtent l="0" t="0" r="0" b="0"/>
          <wp:wrapNone/>
          <wp:docPr id="135827450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DF4A0E" w14:textId="77777777" w:rsidR="00933415" w:rsidRDefault="0093341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40EE2"/>
    <w:multiLevelType w:val="hybridMultilevel"/>
    <w:tmpl w:val="54406D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E374E"/>
    <w:multiLevelType w:val="hybridMultilevel"/>
    <w:tmpl w:val="C06C7F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87915">
    <w:abstractNumId w:val="1"/>
  </w:num>
  <w:num w:numId="2" w16cid:durableId="104233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4B"/>
    <w:rsid w:val="00003FA7"/>
    <w:rsid w:val="00004F37"/>
    <w:rsid w:val="00012A14"/>
    <w:rsid w:val="00014946"/>
    <w:rsid w:val="00016D5F"/>
    <w:rsid w:val="00017480"/>
    <w:rsid w:val="0003345C"/>
    <w:rsid w:val="0004404B"/>
    <w:rsid w:val="00060C3B"/>
    <w:rsid w:val="00073812"/>
    <w:rsid w:val="000B1E91"/>
    <w:rsid w:val="000E054B"/>
    <w:rsid w:val="000E3993"/>
    <w:rsid w:val="000F4A62"/>
    <w:rsid w:val="000F6AE0"/>
    <w:rsid w:val="00106F56"/>
    <w:rsid w:val="00112577"/>
    <w:rsid w:val="00124795"/>
    <w:rsid w:val="0013470E"/>
    <w:rsid w:val="00151E3E"/>
    <w:rsid w:val="00177934"/>
    <w:rsid w:val="00193A42"/>
    <w:rsid w:val="0019435E"/>
    <w:rsid w:val="001973A2"/>
    <w:rsid w:val="001D04BA"/>
    <w:rsid w:val="001D369B"/>
    <w:rsid w:val="001D7928"/>
    <w:rsid w:val="002227C5"/>
    <w:rsid w:val="00231F95"/>
    <w:rsid w:val="00233065"/>
    <w:rsid w:val="002414D5"/>
    <w:rsid w:val="002442D2"/>
    <w:rsid w:val="00250E67"/>
    <w:rsid w:val="002653DC"/>
    <w:rsid w:val="00265B88"/>
    <w:rsid w:val="00267D6B"/>
    <w:rsid w:val="00273D50"/>
    <w:rsid w:val="002831A2"/>
    <w:rsid w:val="002A1FCE"/>
    <w:rsid w:val="002B7884"/>
    <w:rsid w:val="002D0376"/>
    <w:rsid w:val="002E5FAA"/>
    <w:rsid w:val="002E6EF0"/>
    <w:rsid w:val="0030470F"/>
    <w:rsid w:val="003113DF"/>
    <w:rsid w:val="00330D0B"/>
    <w:rsid w:val="003323F4"/>
    <w:rsid w:val="00336C52"/>
    <w:rsid w:val="0034347C"/>
    <w:rsid w:val="00343568"/>
    <w:rsid w:val="003441E4"/>
    <w:rsid w:val="00344EBA"/>
    <w:rsid w:val="00345D7E"/>
    <w:rsid w:val="00353D07"/>
    <w:rsid w:val="00361386"/>
    <w:rsid w:val="00371480"/>
    <w:rsid w:val="00374551"/>
    <w:rsid w:val="00384D4B"/>
    <w:rsid w:val="003A5D42"/>
    <w:rsid w:val="003B08A1"/>
    <w:rsid w:val="003C27A3"/>
    <w:rsid w:val="003D3930"/>
    <w:rsid w:val="003E2601"/>
    <w:rsid w:val="003F579B"/>
    <w:rsid w:val="003F70A3"/>
    <w:rsid w:val="00407F70"/>
    <w:rsid w:val="00415C0D"/>
    <w:rsid w:val="004211A5"/>
    <w:rsid w:val="004330B2"/>
    <w:rsid w:val="0044722D"/>
    <w:rsid w:val="00470F8E"/>
    <w:rsid w:val="00480165"/>
    <w:rsid w:val="00495225"/>
    <w:rsid w:val="004A3BCA"/>
    <w:rsid w:val="004B2E57"/>
    <w:rsid w:val="004C5F01"/>
    <w:rsid w:val="004E0F0E"/>
    <w:rsid w:val="004F17D3"/>
    <w:rsid w:val="005260AD"/>
    <w:rsid w:val="00530A6E"/>
    <w:rsid w:val="00530AF5"/>
    <w:rsid w:val="00536799"/>
    <w:rsid w:val="0053701C"/>
    <w:rsid w:val="005409AF"/>
    <w:rsid w:val="005436CB"/>
    <w:rsid w:val="005444EC"/>
    <w:rsid w:val="00547870"/>
    <w:rsid w:val="00575C9D"/>
    <w:rsid w:val="005B0A60"/>
    <w:rsid w:val="005C5E9E"/>
    <w:rsid w:val="005E688A"/>
    <w:rsid w:val="005F10FE"/>
    <w:rsid w:val="005F25E1"/>
    <w:rsid w:val="00612D87"/>
    <w:rsid w:val="0062325C"/>
    <w:rsid w:val="00623940"/>
    <w:rsid w:val="006522ED"/>
    <w:rsid w:val="00657FBD"/>
    <w:rsid w:val="0067143D"/>
    <w:rsid w:val="00690B9C"/>
    <w:rsid w:val="006A53AD"/>
    <w:rsid w:val="006C5BB6"/>
    <w:rsid w:val="006E2656"/>
    <w:rsid w:val="006E2D5A"/>
    <w:rsid w:val="006E378C"/>
    <w:rsid w:val="006E6900"/>
    <w:rsid w:val="00705F31"/>
    <w:rsid w:val="00717AA6"/>
    <w:rsid w:val="00750916"/>
    <w:rsid w:val="00750BC0"/>
    <w:rsid w:val="00754806"/>
    <w:rsid w:val="007714EE"/>
    <w:rsid w:val="00793F2D"/>
    <w:rsid w:val="00794574"/>
    <w:rsid w:val="007D003D"/>
    <w:rsid w:val="007D36FF"/>
    <w:rsid w:val="007E7CF3"/>
    <w:rsid w:val="007F58C9"/>
    <w:rsid w:val="00821A16"/>
    <w:rsid w:val="008258B8"/>
    <w:rsid w:val="00827939"/>
    <w:rsid w:val="00867767"/>
    <w:rsid w:val="008A29E5"/>
    <w:rsid w:val="008B2175"/>
    <w:rsid w:val="008C49B4"/>
    <w:rsid w:val="008C5062"/>
    <w:rsid w:val="008C7A94"/>
    <w:rsid w:val="008F179D"/>
    <w:rsid w:val="008F1899"/>
    <w:rsid w:val="0090162A"/>
    <w:rsid w:val="00905719"/>
    <w:rsid w:val="0090764B"/>
    <w:rsid w:val="00930970"/>
    <w:rsid w:val="00930AFE"/>
    <w:rsid w:val="00933415"/>
    <w:rsid w:val="009404E5"/>
    <w:rsid w:val="00947727"/>
    <w:rsid w:val="00964225"/>
    <w:rsid w:val="00977101"/>
    <w:rsid w:val="00997023"/>
    <w:rsid w:val="009C3640"/>
    <w:rsid w:val="009D0304"/>
    <w:rsid w:val="009F6CC6"/>
    <w:rsid w:val="00A00154"/>
    <w:rsid w:val="00A22301"/>
    <w:rsid w:val="00A43571"/>
    <w:rsid w:val="00A43599"/>
    <w:rsid w:val="00A664DA"/>
    <w:rsid w:val="00A70960"/>
    <w:rsid w:val="00A87894"/>
    <w:rsid w:val="00AA60FC"/>
    <w:rsid w:val="00AB51DD"/>
    <w:rsid w:val="00AD677B"/>
    <w:rsid w:val="00B05DE8"/>
    <w:rsid w:val="00B13C1D"/>
    <w:rsid w:val="00B230C2"/>
    <w:rsid w:val="00B34F72"/>
    <w:rsid w:val="00B36062"/>
    <w:rsid w:val="00B46166"/>
    <w:rsid w:val="00B65382"/>
    <w:rsid w:val="00B77EBB"/>
    <w:rsid w:val="00B82CE3"/>
    <w:rsid w:val="00B957E0"/>
    <w:rsid w:val="00B96FE7"/>
    <w:rsid w:val="00BB1857"/>
    <w:rsid w:val="00BB4FEF"/>
    <w:rsid w:val="00BD08FD"/>
    <w:rsid w:val="00BE4B29"/>
    <w:rsid w:val="00C13DBD"/>
    <w:rsid w:val="00C325F7"/>
    <w:rsid w:val="00C33D21"/>
    <w:rsid w:val="00C3667C"/>
    <w:rsid w:val="00C37495"/>
    <w:rsid w:val="00C434CD"/>
    <w:rsid w:val="00C52320"/>
    <w:rsid w:val="00C5779E"/>
    <w:rsid w:val="00C61133"/>
    <w:rsid w:val="00C7106E"/>
    <w:rsid w:val="00C949F8"/>
    <w:rsid w:val="00CA7B94"/>
    <w:rsid w:val="00CC28FB"/>
    <w:rsid w:val="00CD62A5"/>
    <w:rsid w:val="00CF09FF"/>
    <w:rsid w:val="00CF74C7"/>
    <w:rsid w:val="00D03EEB"/>
    <w:rsid w:val="00D07CC8"/>
    <w:rsid w:val="00D2390B"/>
    <w:rsid w:val="00D2762F"/>
    <w:rsid w:val="00D27E37"/>
    <w:rsid w:val="00D33659"/>
    <w:rsid w:val="00D46A0B"/>
    <w:rsid w:val="00DA702C"/>
    <w:rsid w:val="00DB1343"/>
    <w:rsid w:val="00DB4767"/>
    <w:rsid w:val="00DB6AB0"/>
    <w:rsid w:val="00DC5972"/>
    <w:rsid w:val="00DC6136"/>
    <w:rsid w:val="00DE0C0A"/>
    <w:rsid w:val="00DE7802"/>
    <w:rsid w:val="00E02396"/>
    <w:rsid w:val="00E14A90"/>
    <w:rsid w:val="00E237AE"/>
    <w:rsid w:val="00E47238"/>
    <w:rsid w:val="00E51831"/>
    <w:rsid w:val="00E616EA"/>
    <w:rsid w:val="00E97DF0"/>
    <w:rsid w:val="00EC5653"/>
    <w:rsid w:val="00EC7E11"/>
    <w:rsid w:val="00ED26C4"/>
    <w:rsid w:val="00EE34EA"/>
    <w:rsid w:val="00EE3B19"/>
    <w:rsid w:val="00EE4F33"/>
    <w:rsid w:val="00F026A8"/>
    <w:rsid w:val="00F15B44"/>
    <w:rsid w:val="00F1678F"/>
    <w:rsid w:val="00F16ABB"/>
    <w:rsid w:val="00F303E6"/>
    <w:rsid w:val="00F45044"/>
    <w:rsid w:val="00F623B6"/>
    <w:rsid w:val="00F65827"/>
    <w:rsid w:val="00F66263"/>
    <w:rsid w:val="00F7158E"/>
    <w:rsid w:val="00F942CA"/>
    <w:rsid w:val="00FB3053"/>
    <w:rsid w:val="08685EB9"/>
    <w:rsid w:val="0FE5B57A"/>
    <w:rsid w:val="1176A9F5"/>
    <w:rsid w:val="13E9CBA6"/>
    <w:rsid w:val="182A8962"/>
    <w:rsid w:val="229A453A"/>
    <w:rsid w:val="24BEA00F"/>
    <w:rsid w:val="2DECFC8E"/>
    <w:rsid w:val="33CE2689"/>
    <w:rsid w:val="3A62EF10"/>
    <w:rsid w:val="63B54529"/>
    <w:rsid w:val="693DB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362F"/>
  <w15:docId w15:val="{292512F2-97D3-4AB8-9338-6ECC4B60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3F75"/>
  </w:style>
  <w:style w:type="paragraph" w:styleId="Overskrift1">
    <w:name w:val="heading 1"/>
    <w:basedOn w:val="Normal"/>
    <w:next w:val="Normal"/>
    <w:link w:val="Overskrift1Tegn"/>
    <w:uiPriority w:val="9"/>
    <w:qFormat/>
    <w:rsid w:val="00B05D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05D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table" w:customStyle="1" w:styleId="Tabel-Gitter1">
    <w:name w:val="Tabel - Gitter1"/>
    <w:basedOn w:val="Tabel-Normal"/>
    <w:next w:val="Tabel-Gitter"/>
    <w:uiPriority w:val="59"/>
    <w:rsid w:val="00D33659"/>
    <w:pPr>
      <w:spacing w:after="0" w:line="240" w:lineRule="auto"/>
    </w:pPr>
    <w:rPr>
      <w:rFonts w:eastAsia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33659"/>
    <w:pPr>
      <w:spacing w:after="0" w:line="240" w:lineRule="auto"/>
      <w:ind w:left="720"/>
      <w:contextualSpacing/>
    </w:pPr>
    <w:rPr>
      <w:rFonts w:eastAsia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AndreasVingborg\Fjerritslev%20Gymnasium\Skabeloner%20-%20Dokumenter\Templates\Opgaveformulerin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04DAB778AE8E44B6DBF2BFC943FCA2" ma:contentTypeVersion="3" ma:contentTypeDescription="Opret et nyt dokument." ma:contentTypeScope="" ma:versionID="613bac7a60b2002d2a6e72b14b9b070a">
  <xsd:schema xmlns:xsd="http://www.w3.org/2001/XMLSchema" xmlns:xs="http://www.w3.org/2001/XMLSchema" xmlns:p="http://schemas.microsoft.com/office/2006/metadata/properties" xmlns:ns2="0df175fd-88bb-4d33-84fd-c736ca56f625" targetNamespace="http://schemas.microsoft.com/office/2006/metadata/properties" ma:root="true" ma:fieldsID="7c1c4b079d28905ca516db5ccc5c0719" ns2:_="">
    <xsd:import namespace="0df175fd-88bb-4d33-84fd-c736ca56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75fd-88bb-4d33-84fd-c736ca56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17BF90-2A9D-3D4B-9F4E-910077E34F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2F5C89-3A61-4DB7-8CC8-28ACCFAA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175fd-88bb-4d33-84fd-c736ca56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44D0D-FAF2-4A43-9B37-5A54B94CA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A8C168-602C-46D6-A906-65725610A7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Opgaveformulering.dotm</Template>
  <TotalTime>3</TotalTime>
  <Pages>1</Pages>
  <Words>86</Words>
  <Characters>507</Characters>
  <Application>Microsoft Office Word</Application>
  <DocSecurity>0</DocSecurity>
  <Lines>22</Lines>
  <Paragraphs>16</Paragraphs>
  <ScaleCrop>false</ScaleCrop>
  <Company>Fyns Amt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Andreas Vingborg Brun</dc:creator>
  <cp:keywords/>
  <cp:lastModifiedBy>Peter Andreas Vingborg Brun</cp:lastModifiedBy>
  <cp:revision>3</cp:revision>
  <cp:lastPrinted>2015-10-19T16:11:00Z</cp:lastPrinted>
  <dcterms:created xsi:type="dcterms:W3CDTF">2026-03-27T21:09:00Z</dcterms:created>
  <dcterms:modified xsi:type="dcterms:W3CDTF">2026-03-27T21:12:00Z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0x010100C004DAB778AE8E44B6DBF2BFC943FCA2</vt:lpwstr>
  </property>
  <property fmtid="{D5CDD505-2E9C-101B-9397-08002B2CF9AE}" pid="3" name="MediaServiceImageTags">
    <vt:lpwstr/>
  </property>
</Properties>
</file>